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46FD9" w14:textId="7D389B08" w:rsidR="001E4188" w:rsidRDefault="001E4188" w:rsidP="001E4188">
      <w:pPr>
        <w:jc w:val="center"/>
      </w:pPr>
    </w:p>
    <w:p w14:paraId="4873C78D" w14:textId="77777777" w:rsidR="001E4188" w:rsidRDefault="001E4188" w:rsidP="001E4188"/>
    <w:p w14:paraId="5258597D" w14:textId="3816F34B" w:rsidR="00953D09" w:rsidRDefault="00953D09" w:rsidP="00953D09">
      <w:pPr>
        <w:pStyle w:val="Geenafstand"/>
        <w:jc w:val="center"/>
      </w:pPr>
    </w:p>
    <w:p w14:paraId="7C25255A" w14:textId="77777777" w:rsidR="00953D09" w:rsidRDefault="00953D09" w:rsidP="00953D09">
      <w:pPr>
        <w:pStyle w:val="Geenafstand"/>
        <w:jc w:val="center"/>
      </w:pPr>
    </w:p>
    <w:p w14:paraId="268B0B34" w14:textId="3DB0D294" w:rsidR="00497827" w:rsidRDefault="00497827" w:rsidP="00953D09">
      <w:pPr>
        <w:pStyle w:val="Geenafstand"/>
        <w:jc w:val="center"/>
      </w:pPr>
    </w:p>
    <w:p w14:paraId="529A9D92" w14:textId="3107537D" w:rsidR="00953D09" w:rsidRPr="00D115C3" w:rsidRDefault="73B436D7" w:rsidP="00953D09">
      <w:pPr>
        <w:pStyle w:val="Geenafstand"/>
        <w:rPr>
          <w:rFonts w:ascii="Comic Sans MS" w:hAnsi="Comic Sans MS"/>
          <w:sz w:val="36"/>
          <w:szCs w:val="36"/>
        </w:rPr>
      </w:pPr>
      <w:r w:rsidRPr="00D115C3">
        <w:rPr>
          <w:rFonts w:ascii="Comic Sans MS" w:hAnsi="Comic Sans MS"/>
          <w:sz w:val="36"/>
          <w:szCs w:val="36"/>
        </w:rPr>
        <w:lastRenderedPageBreak/>
        <w:t>Woordenschat sprookjes</w:t>
      </w:r>
    </w:p>
    <w:tbl>
      <w:tblPr>
        <w:tblStyle w:val="Tabelraster"/>
        <w:tblW w:w="0" w:type="auto"/>
        <w:tblLook w:val="04A0" w:firstRow="1" w:lastRow="0" w:firstColumn="1" w:lastColumn="0" w:noHBand="0" w:noVBand="1"/>
        <w:tblCaption w:val=""/>
        <w:tblDescription w:val=""/>
      </w:tblPr>
      <w:tblGrid>
        <w:gridCol w:w="2712"/>
        <w:gridCol w:w="3096"/>
        <w:gridCol w:w="3254"/>
      </w:tblGrid>
      <w:tr w:rsidR="005B629C" w14:paraId="2907299B" w14:textId="77777777" w:rsidTr="73B436D7">
        <w:tc>
          <w:tcPr>
            <w:tcW w:w="2712" w:type="dxa"/>
          </w:tcPr>
          <w:p w14:paraId="2BCD0076" w14:textId="3B76AF41" w:rsidR="00953D09" w:rsidRDefault="00101401" w:rsidP="00101401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Sneeuwwitje</w:t>
            </w:r>
          </w:p>
          <w:p w14:paraId="31AC5B37" w14:textId="77777777" w:rsidR="00101401" w:rsidRDefault="00101401" w:rsidP="00101401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354F244" wp14:editId="3CDECF87">
                  <wp:extent cx="925200" cy="1080000"/>
                  <wp:effectExtent l="0" t="0" r="0" b="6350"/>
                  <wp:docPr id="21" name="irc_mi" descr="http://www.disney-plaatjes.nl/files/disney/sneeuwwitje/sneeuwwitje-4525873.gif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sney-plaatjes.nl/files/disney/sneeuwwitje/sneeuwwitje-4525873.gif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7391F" w14:textId="0A607670" w:rsidR="00D115C3" w:rsidRPr="00953D09" w:rsidRDefault="00D115C3" w:rsidP="00101401">
            <w:pPr>
              <w:pStyle w:val="Geenafstand"/>
            </w:pPr>
            <w:bookmarkStart w:id="0" w:name="_GoBack"/>
            <w:bookmarkEnd w:id="0"/>
          </w:p>
        </w:tc>
        <w:tc>
          <w:tcPr>
            <w:tcW w:w="3096" w:type="dxa"/>
          </w:tcPr>
          <w:p w14:paraId="3C2D0CEE" w14:textId="7D93B295" w:rsidR="00953D09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appel</w:t>
            </w:r>
          </w:p>
          <w:p w14:paraId="239E1309" w14:textId="45AAA060" w:rsidR="00101401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DD75CDD" wp14:editId="139BDB90">
                  <wp:extent cx="1080000" cy="810000"/>
                  <wp:effectExtent l="0" t="0" r="6350" b="9525"/>
                  <wp:docPr id="22" name="irc_mi" descr="http://dvd.nl/media/uploads/uploads_old_site/reviews/371/shot4_large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vd.nl/media/uploads/uploads_old_site/reviews/371/shot4_large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737FF" w14:textId="2035E371" w:rsidR="00953D09" w:rsidRPr="00953D09" w:rsidRDefault="00953D09" w:rsidP="00953D09">
            <w:pPr>
              <w:pStyle w:val="Geenafstand"/>
            </w:pPr>
          </w:p>
        </w:tc>
        <w:tc>
          <w:tcPr>
            <w:tcW w:w="3254" w:type="dxa"/>
          </w:tcPr>
          <w:p w14:paraId="55662435" w14:textId="77B95011" w:rsidR="00953D09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7 dwergen</w:t>
            </w:r>
          </w:p>
          <w:p w14:paraId="2FDC1465" w14:textId="2C72EAB4" w:rsidR="00953D09" w:rsidRPr="00953D09" w:rsidRDefault="00953D09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FA2C1F9" wp14:editId="1D6F394D">
                  <wp:extent cx="1440000" cy="532800"/>
                  <wp:effectExtent l="0" t="0" r="8255" b="635"/>
                  <wp:docPr id="6" name="irc_mi" descr="http://www.animaatjes.nl/disney-plaatjes/disney-plaatjes/sneeuwwitje/animaatjes-sneeuwwitje-26482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atjes.nl/disney-plaatjes/disney-plaatjes/sneeuwwitje/animaatjes-sneeuwwitje-26482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C" w14:paraId="32F546D1" w14:textId="77777777" w:rsidTr="73B436D7">
        <w:tc>
          <w:tcPr>
            <w:tcW w:w="2712" w:type="dxa"/>
          </w:tcPr>
          <w:p w14:paraId="54B63E9A" w14:textId="43637E6E" w:rsidR="00953D09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spiegel</w:t>
            </w:r>
          </w:p>
          <w:p w14:paraId="12D3DAA8" w14:textId="3C9776CE" w:rsidR="00F64F42" w:rsidRPr="00953D09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9B59D6C" wp14:editId="4255EC68">
                  <wp:extent cx="1080000" cy="752400"/>
                  <wp:effectExtent l="0" t="0" r="6350" b="0"/>
                  <wp:docPr id="24" name="irc_mi" descr="http://users.skynet.be/cintjesparadise/disney/snow_white_and_the_seven_dwarfs-4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ers.skynet.be/cintjesparadise/disney/snow_white_and_the_seven_dwarfs-4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D53D87B" w14:textId="77777777" w:rsidR="00953D09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stiefmoeder</w:t>
            </w:r>
          </w:p>
          <w:p w14:paraId="2C8156EF" w14:textId="77777777" w:rsidR="00F64F42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3EBF2C8" wp14:editId="193BC9E6">
                  <wp:extent cx="1080000" cy="838800"/>
                  <wp:effectExtent l="0" t="0" r="6350" b="0"/>
                  <wp:docPr id="26" name="irc_mi" descr="https://www.donaldduck.nl/ext/gfx/content/duckipedia/heksen/heks02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donaldduck.nl/ext/gfx/content/duckipedia/heksen/heks02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80D1C" w14:textId="02FFDB01" w:rsidR="00D115C3" w:rsidRPr="00953D09" w:rsidRDefault="00D115C3" w:rsidP="00953D09">
            <w:pPr>
              <w:pStyle w:val="Geenafstand"/>
            </w:pPr>
          </w:p>
        </w:tc>
        <w:tc>
          <w:tcPr>
            <w:tcW w:w="3254" w:type="dxa"/>
          </w:tcPr>
          <w:p w14:paraId="37722A9C" w14:textId="77777777" w:rsidR="00F64F42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prins</w:t>
            </w:r>
          </w:p>
          <w:p w14:paraId="6C9BE035" w14:textId="57EF90C2" w:rsidR="009D2B50" w:rsidRPr="00953D09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C91447C" wp14:editId="0BFD1301">
                  <wp:extent cx="1080000" cy="900000"/>
                  <wp:effectExtent l="0" t="0" r="6350" b="0"/>
                  <wp:docPr id="28" name="irc_mi" descr="http://img1.kleurplaatkleurplaten.nl/de-prins-charmant-dappere_5326e8fc15fc0-p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.kleurplaatkleurplaten.nl/de-prins-charmant-dappere_5326e8fc15fc0-p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C" w14:paraId="05434D39" w14:textId="77777777" w:rsidTr="73B436D7">
        <w:tc>
          <w:tcPr>
            <w:tcW w:w="2712" w:type="dxa"/>
          </w:tcPr>
          <w:p w14:paraId="5D3CA08C" w14:textId="79E8070D" w:rsidR="00F64F42" w:rsidRDefault="73B436D7" w:rsidP="00953D09">
            <w:pPr>
              <w:pStyle w:val="Geenafstand"/>
            </w:pPr>
            <w:r>
              <w:t>Assepoester</w:t>
            </w:r>
          </w:p>
          <w:p w14:paraId="5BB4C4CB" w14:textId="43AC666F" w:rsidR="00F64F42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7E299D3" wp14:editId="5B3403E6">
                  <wp:extent cx="1080000" cy="1080000"/>
                  <wp:effectExtent l="0" t="0" r="6350" b="6350"/>
                  <wp:docPr id="29" name="irc_mi" descr="https://cdn.webshopapp.com/f/zz4pm2/assepoester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cdn.webshopapp.com/f/zz4pm2/assepoester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0343737" w14:textId="6E3F5368" w:rsidR="00F64F42" w:rsidRDefault="73B436D7" w:rsidP="00953D09">
            <w:pPr>
              <w:pStyle w:val="Geenafstand"/>
            </w:pPr>
            <w:r>
              <w:t>Assepoester</w:t>
            </w:r>
          </w:p>
          <w:p w14:paraId="0F46191E" w14:textId="14D028B6" w:rsidR="00F64F42" w:rsidRDefault="00F64F42" w:rsidP="00953D09">
            <w:pPr>
              <w:pStyle w:val="Geenafstand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inline distT="0" distB="0" distL="0" distR="0" wp14:anchorId="10B67FF0" wp14:editId="0E6FB472">
                  <wp:extent cx="784800" cy="1080000"/>
                  <wp:effectExtent l="0" t="0" r="0" b="6350"/>
                  <wp:docPr id="32" name="Afbeelding 32" descr="Afbeeldingsresultaat voor assepoester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assepoester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E8D11" w14:textId="2E870700" w:rsidR="00F64F42" w:rsidRDefault="00F64F42" w:rsidP="00953D09">
            <w:pPr>
              <w:pStyle w:val="Geenafstand"/>
            </w:pPr>
          </w:p>
        </w:tc>
        <w:tc>
          <w:tcPr>
            <w:tcW w:w="3254" w:type="dxa"/>
          </w:tcPr>
          <w:p w14:paraId="5126A82E" w14:textId="774BB341" w:rsidR="00F64F42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koets</w:t>
            </w:r>
          </w:p>
          <w:p w14:paraId="1AA69F8B" w14:textId="31575BB7" w:rsidR="00F64F42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F665278" wp14:editId="0798E328">
                  <wp:extent cx="1929600" cy="1080000"/>
                  <wp:effectExtent l="0" t="0" r="0" b="6350"/>
                  <wp:docPr id="31" name="irc_mi" descr="https://lh5.googleusercontent.com/-A7oPuxLDIRQ/UP18iNH37dI/AAAAAAAADj0/86IOefEdJNg/s512/Assepoester%252520en%252520de%252520Koets%252520%252528002%252529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lh5.googleusercontent.com/-A7oPuxLDIRQ/UP18iNH37dI/AAAAAAAADj0/86IOefEdJNg/s512/Assepoester%252520en%252520de%252520Koets%252520%252528002%252529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74C" w14:paraId="07B160E0" w14:textId="77777777" w:rsidTr="73B436D7">
        <w:tc>
          <w:tcPr>
            <w:tcW w:w="2712" w:type="dxa"/>
          </w:tcPr>
          <w:p w14:paraId="68C697A1" w14:textId="771C0E34" w:rsidR="00F64F42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glazen muiltjes</w:t>
            </w:r>
          </w:p>
          <w:p w14:paraId="37F9B99C" w14:textId="3F200CCE" w:rsidR="00F64F42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B980FF4" wp14:editId="23A8EAAB">
                  <wp:extent cx="1080000" cy="853200"/>
                  <wp:effectExtent l="0" t="0" r="6350" b="4445"/>
                  <wp:docPr id="33" name="irc_mi" descr="http://www.elle.nl/var/ellenl/storage/images/mode/shopping/tips/marc-jacobs-glazen-muiltje/1584465-1-eng-GB/Marc-Jacobs-glazen-muiltje_img500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lle.nl/var/ellenl/storage/images/mode/shopping/tips/marc-jacobs-glazen-muiltje/1584465-1-eng-GB/Marc-Jacobs-glazen-muiltje_img500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9" b="19084"/>
                          <a:stretch/>
                        </pic:blipFill>
                        <pic:spPr bwMode="auto">
                          <a:xfrm>
                            <a:off x="0" y="0"/>
                            <a:ext cx="10800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8B0BF08" w14:textId="77777777" w:rsidR="00F64F42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goede fee</w:t>
            </w:r>
          </w:p>
          <w:p w14:paraId="4D191EF1" w14:textId="77777777" w:rsidR="005A3EB7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4838240" wp14:editId="2D556459">
                  <wp:extent cx="766800" cy="1440000"/>
                  <wp:effectExtent l="0" t="0" r="0" b="8255"/>
                  <wp:docPr id="35" name="irc_mi" descr="http://vignette4.wikia.nocookie.net/kingdomhearts/images/9/95/Fairy_Godmother_KHBBS.png/revision/latest?cb=20120808082432&amp;path-prefix=nl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ignette4.wikia.nocookie.net/kingdomhearts/images/9/95/Fairy_Godmother_KHBBS.png/revision/latest?cb=20120808082432&amp;path-prefix=nl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26BFE" w14:textId="7882CDAB" w:rsidR="00D115C3" w:rsidRDefault="00D115C3" w:rsidP="00953D09">
            <w:pPr>
              <w:pStyle w:val="Geenafstand"/>
            </w:pPr>
          </w:p>
        </w:tc>
        <w:tc>
          <w:tcPr>
            <w:tcW w:w="3254" w:type="dxa"/>
          </w:tcPr>
          <w:p w14:paraId="1F22B62F" w14:textId="78B33238" w:rsidR="00F64F42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prins</w:t>
            </w:r>
          </w:p>
          <w:p w14:paraId="2F05AC57" w14:textId="750B7FDE" w:rsidR="00F64F42" w:rsidRDefault="00F64F42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53563A7" wp14:editId="7C3CEF2E">
                  <wp:extent cx="1080000" cy="900000"/>
                  <wp:effectExtent l="0" t="0" r="6350" b="0"/>
                  <wp:docPr id="34" name="irc_mi" descr="http://img1.kleurplaatkleurplaten.nl/de-prins-charmant-dappere_5326e8fc15fc0-p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.kleurplaatkleurplaten.nl/de-prins-charmant-dappere_5326e8fc15fc0-p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EB7" w14:paraId="64E526A0" w14:textId="77777777" w:rsidTr="73B436D7">
        <w:tc>
          <w:tcPr>
            <w:tcW w:w="2712" w:type="dxa"/>
          </w:tcPr>
          <w:p w14:paraId="2CFF94C5" w14:textId="498ABB27" w:rsidR="005A3EB7" w:rsidRDefault="73B436D7" w:rsidP="00953D09">
            <w:pPr>
              <w:pStyle w:val="Geenafstand"/>
            </w:pPr>
            <w:proofErr w:type="gramStart"/>
            <w:r>
              <w:t>het</w:t>
            </w:r>
            <w:proofErr w:type="gramEnd"/>
            <w:r>
              <w:t xml:space="preserve"> kasteel</w:t>
            </w:r>
          </w:p>
          <w:p w14:paraId="1292266D" w14:textId="77777777" w:rsidR="005A3EB7" w:rsidRDefault="005A3EB7" w:rsidP="00953D09">
            <w:pPr>
              <w:pStyle w:val="Geenafstand"/>
            </w:pPr>
          </w:p>
          <w:p w14:paraId="32CD4910" w14:textId="70651C84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203EFCF" wp14:editId="1C13BBC8">
                  <wp:extent cx="716400" cy="1080000"/>
                  <wp:effectExtent l="0" t="0" r="7620" b="6350"/>
                  <wp:docPr id="42" name="irc_mi" descr="https://c2.staticflickr.com/2/1226/1433224387_0a544f7e73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c2.staticflickr.com/2/1226/1433224387_0a544f7e73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7EDDF5E" w14:textId="77777777" w:rsidR="005A3EB7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</w:t>
            </w:r>
            <w:proofErr w:type="spellStart"/>
            <w:r>
              <w:t>stiefzusjes</w:t>
            </w:r>
            <w:proofErr w:type="spellEnd"/>
          </w:p>
          <w:p w14:paraId="2E65CDBA" w14:textId="77777777" w:rsidR="005A3EB7" w:rsidRDefault="005A3EB7" w:rsidP="00953D09">
            <w:pPr>
              <w:pStyle w:val="Geenafstand"/>
            </w:pPr>
          </w:p>
          <w:p w14:paraId="34A42BCA" w14:textId="77777777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D5A49BD" wp14:editId="74F1F2B5">
                  <wp:extent cx="1440000" cy="1054800"/>
                  <wp:effectExtent l="0" t="0" r="8255" b="0"/>
                  <wp:docPr id="43" name="irc_mi" descr="http://www.disney.nl/assepoester/images/gallery/cin-gallery-06-mid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sney.nl/assepoester/images/gallery/cin-gallery-06-mid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69"/>
                          <a:stretch/>
                        </pic:blipFill>
                        <pic:spPr bwMode="auto">
                          <a:xfrm>
                            <a:off x="0" y="0"/>
                            <a:ext cx="1440000" cy="10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78B05A" w14:textId="60468B49" w:rsidR="005A3EB7" w:rsidRDefault="005A3EB7" w:rsidP="00953D09">
            <w:pPr>
              <w:pStyle w:val="Geenafstand"/>
            </w:pPr>
          </w:p>
        </w:tc>
        <w:tc>
          <w:tcPr>
            <w:tcW w:w="3254" w:type="dxa"/>
          </w:tcPr>
          <w:p w14:paraId="00F8EED6" w14:textId="77777777" w:rsidR="005A3EB7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muizen</w:t>
            </w:r>
          </w:p>
          <w:p w14:paraId="19120F64" w14:textId="5227EAFF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06F122D" wp14:editId="40D45FA3">
                  <wp:extent cx="1080000" cy="619200"/>
                  <wp:effectExtent l="0" t="0" r="6350" b="0"/>
                  <wp:docPr id="44" name="irc_mi" descr="http://www.francisca1953.nl/Assepoester-muizen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rancisca1953.nl/Assepoester-muizen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EB7" w14:paraId="50FA7A42" w14:textId="77777777" w:rsidTr="73B436D7">
        <w:tc>
          <w:tcPr>
            <w:tcW w:w="2712" w:type="dxa"/>
          </w:tcPr>
          <w:p w14:paraId="1E02EDE0" w14:textId="716C796C" w:rsidR="005A3EB7" w:rsidRDefault="73B436D7" w:rsidP="00953D09">
            <w:pPr>
              <w:pStyle w:val="Geenafstand"/>
            </w:pPr>
            <w:r>
              <w:t>Hans en Grietje</w:t>
            </w:r>
          </w:p>
          <w:p w14:paraId="262A852D" w14:textId="521546AB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544FFDD" wp14:editId="131890CA">
                  <wp:extent cx="784800" cy="1080000"/>
                  <wp:effectExtent l="0" t="0" r="0" b="6350"/>
                  <wp:docPr id="37" name="irc_mi" descr="http://www.freewebs.com/anderewereld/hansengrietje0006a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reewebs.com/anderewereld/hansengrietje0006a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3CD52" w14:textId="77777777" w:rsidR="005A3EB7" w:rsidRDefault="005A3EB7" w:rsidP="00953D09">
            <w:pPr>
              <w:pStyle w:val="Geenafstand"/>
            </w:pPr>
          </w:p>
        </w:tc>
        <w:tc>
          <w:tcPr>
            <w:tcW w:w="3096" w:type="dxa"/>
          </w:tcPr>
          <w:p w14:paraId="6CBDF259" w14:textId="1F1AC642" w:rsidR="005A3EB7" w:rsidRDefault="73B436D7" w:rsidP="00953D09">
            <w:pPr>
              <w:pStyle w:val="Geenafstand"/>
            </w:pPr>
            <w:proofErr w:type="gramStart"/>
            <w:r>
              <w:t>het</w:t>
            </w:r>
            <w:proofErr w:type="gramEnd"/>
            <w:r>
              <w:t xml:space="preserve"> snoephuisje</w:t>
            </w:r>
          </w:p>
          <w:p w14:paraId="6134A765" w14:textId="091C62B9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104088F" wp14:editId="32C91604">
                  <wp:extent cx="1555750" cy="933450"/>
                  <wp:effectExtent l="0" t="0" r="6350" b="0"/>
                  <wp:docPr id="38" name="irc_mi" descr="http://www.parkspot.eu/parkoverzicht/wp-content/uploads/2014/01/Efteling-Hans-en-Grietje-4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arkspot.eu/parkoverzicht/wp-content/uploads/2014/01/Efteling-Hans-en-Grietje-4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72" cy="93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8C5C4" w14:textId="33B2C861" w:rsidR="005A3EB7" w:rsidRDefault="005A3EB7" w:rsidP="00953D09">
            <w:pPr>
              <w:pStyle w:val="Geenafstand"/>
            </w:pPr>
          </w:p>
        </w:tc>
        <w:tc>
          <w:tcPr>
            <w:tcW w:w="3254" w:type="dxa"/>
          </w:tcPr>
          <w:p w14:paraId="0D386974" w14:textId="77777777" w:rsidR="005A3EB7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heks</w:t>
            </w:r>
          </w:p>
          <w:p w14:paraId="06B7B72A" w14:textId="6841C142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D9FF484" wp14:editId="3C74493D">
                  <wp:extent cx="1080000" cy="979200"/>
                  <wp:effectExtent l="0" t="0" r="6350" b="0"/>
                  <wp:docPr id="39" name="irc_mi" descr="http://www.indehuif.nl/wp-content/uploads/258fae9caa8682df482a243e17a7640b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ndehuif.nl/wp-content/uploads/258fae9caa8682df482a243e17a7640b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EB7" w14:paraId="1C0ECA7C" w14:textId="77777777" w:rsidTr="73B436D7">
        <w:trPr>
          <w:trHeight w:val="1842"/>
        </w:trPr>
        <w:tc>
          <w:tcPr>
            <w:tcW w:w="2712" w:type="dxa"/>
          </w:tcPr>
          <w:p w14:paraId="561959AD" w14:textId="4B481F24" w:rsidR="005A3EB7" w:rsidRDefault="73B436D7" w:rsidP="00953D09">
            <w:pPr>
              <w:pStyle w:val="Geenafstand"/>
            </w:pPr>
            <w:proofErr w:type="gramStart"/>
            <w:r>
              <w:lastRenderedPageBreak/>
              <w:t>de</w:t>
            </w:r>
            <w:proofErr w:type="gramEnd"/>
            <w:r>
              <w:t xml:space="preserve"> kiezelsteentjes</w:t>
            </w:r>
          </w:p>
          <w:p w14:paraId="5F991FC5" w14:textId="7BA6F865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F943CC4" wp14:editId="04EC11A2">
                  <wp:extent cx="1083600" cy="1080000"/>
                  <wp:effectExtent l="0" t="0" r="2540" b="6350"/>
                  <wp:docPr id="40" name="irc_mi" descr="http://www.nieuwegids.be/bouwen/wp-content/wit_grind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ieuwegids.be/bouwen/wp-content/wit_grind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A92656E" w14:textId="799BFF1A" w:rsidR="005A3EB7" w:rsidRDefault="73B436D7" w:rsidP="00953D09">
            <w:pPr>
              <w:pStyle w:val="Geenafstand"/>
            </w:pPr>
            <w:proofErr w:type="gramStart"/>
            <w:r>
              <w:t>het</w:t>
            </w:r>
            <w:proofErr w:type="gramEnd"/>
            <w:r>
              <w:t xml:space="preserve"> sprookjesbos</w:t>
            </w:r>
          </w:p>
          <w:p w14:paraId="1064BC7C" w14:textId="23B9FC85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1193A9B" wp14:editId="2FEA204E">
                  <wp:extent cx="1828800" cy="621792"/>
                  <wp:effectExtent l="0" t="0" r="0" b="6985"/>
                  <wp:docPr id="41" name="irc_mi" descr="http://riabloemberg.weebly.com/uploads/3/7/5/9/3759709/5308093_orig.jpg?664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iabloemberg.weebly.com/uploads/3/7/5/9/3759709/5308093_orig.jpg?664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8" cy="62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039F9474" w14:textId="77777777" w:rsidR="005A3EB7" w:rsidRDefault="005A3EB7" w:rsidP="00953D09">
            <w:pPr>
              <w:pStyle w:val="Geenafstand"/>
            </w:pPr>
          </w:p>
        </w:tc>
      </w:tr>
      <w:tr w:rsidR="005B629C" w14:paraId="2596BC06" w14:textId="77777777" w:rsidTr="73B436D7">
        <w:tc>
          <w:tcPr>
            <w:tcW w:w="2712" w:type="dxa"/>
          </w:tcPr>
          <w:p w14:paraId="703958CB" w14:textId="0D4A1710" w:rsidR="00953D09" w:rsidRDefault="73B436D7" w:rsidP="00953D09">
            <w:pPr>
              <w:pStyle w:val="Geenafstand"/>
            </w:pPr>
            <w:r>
              <w:t>Roodkapje</w:t>
            </w:r>
          </w:p>
          <w:p w14:paraId="4A0EAFC7" w14:textId="05AA3CA9" w:rsidR="005A3EB7" w:rsidRDefault="005A3EB7" w:rsidP="00953D09">
            <w:pPr>
              <w:pStyle w:val="Geenafstand"/>
            </w:pPr>
            <w:r w:rsidRPr="00953D09">
              <w:rPr>
                <w:noProof/>
                <w:lang w:eastAsia="nl-NL"/>
              </w:rPr>
              <w:drawing>
                <wp:inline distT="0" distB="0" distL="0" distR="0" wp14:anchorId="6EE5C921" wp14:editId="0061D780">
                  <wp:extent cx="1080000" cy="946800"/>
                  <wp:effectExtent l="0" t="0" r="6350" b="5715"/>
                  <wp:docPr id="45" name="irc_mi" descr="http://www.ketnet.be/sites/default/files/imagecache/zones_oneblock/image/article/thumb_wiewie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etnet.be/sites/default/files/imagecache/zones_oneblock/image/article/thumb_wiewie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809"/>
                          <a:stretch/>
                        </pic:blipFill>
                        <pic:spPr bwMode="auto">
                          <a:xfrm>
                            <a:off x="0" y="0"/>
                            <a:ext cx="1080000" cy="9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A999E" w14:textId="78072854" w:rsidR="009D2B50" w:rsidRPr="00953D09" w:rsidRDefault="009D2B50" w:rsidP="00953D09">
            <w:pPr>
              <w:pStyle w:val="Geenafstand"/>
            </w:pPr>
          </w:p>
        </w:tc>
        <w:tc>
          <w:tcPr>
            <w:tcW w:w="3096" w:type="dxa"/>
          </w:tcPr>
          <w:p w14:paraId="007F3FAD" w14:textId="52CC761E" w:rsidR="009D2B50" w:rsidRDefault="73B436D7" w:rsidP="005A3EB7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wolf</w:t>
            </w:r>
          </w:p>
          <w:p w14:paraId="59D40622" w14:textId="39D95876" w:rsidR="005A3EB7" w:rsidRPr="00953D09" w:rsidRDefault="005A3EB7" w:rsidP="005A3EB7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2236894" wp14:editId="036FDB13">
                  <wp:extent cx="1080000" cy="813600"/>
                  <wp:effectExtent l="0" t="0" r="6350" b="5715"/>
                  <wp:docPr id="46" name="irc_mi" descr="http://www.sprookjesboom.nl/brands/sprookjesboom/images/kleurplaten/L_wolf_doe_pakket_einde_maand.jpg?hid=img;w=426;h=321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prookjesboom.nl/brands/sprookjesboom/images/kleurplaten/L_wolf_doe_pakket_einde_maand.jpg?hid=img;w=426;h=321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25D8B0DD" w14:textId="4529320F" w:rsidR="009D2B50" w:rsidRDefault="73B436D7" w:rsidP="00953D09">
            <w:pPr>
              <w:pStyle w:val="Geenafstand"/>
            </w:pPr>
            <w:proofErr w:type="gramStart"/>
            <w:r>
              <w:t>oma</w:t>
            </w:r>
            <w:proofErr w:type="gramEnd"/>
          </w:p>
          <w:p w14:paraId="4F3C6932" w14:textId="77777777" w:rsidR="005A3EB7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6128DC6" wp14:editId="3971265B">
                  <wp:extent cx="1080000" cy="1264119"/>
                  <wp:effectExtent l="0" t="0" r="6350" b="0"/>
                  <wp:docPr id="48" name="irc_mi" descr="https://i.ytimg.com/vi/5n-IjH81VS0/maxresdefault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.ytimg.com/vi/5n-IjH81VS0/maxresdefault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2" t="2762" r="44718" b="1935"/>
                          <a:stretch/>
                        </pic:blipFill>
                        <pic:spPr bwMode="auto">
                          <a:xfrm>
                            <a:off x="0" y="0"/>
                            <a:ext cx="1080000" cy="126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FC27FC" w14:textId="181DEDE7" w:rsidR="00497827" w:rsidRPr="00953D09" w:rsidRDefault="00497827" w:rsidP="00953D09">
            <w:pPr>
              <w:pStyle w:val="Geenafstand"/>
            </w:pPr>
          </w:p>
        </w:tc>
      </w:tr>
      <w:tr w:rsidR="005B629C" w14:paraId="6C57433F" w14:textId="77777777" w:rsidTr="73B436D7">
        <w:tc>
          <w:tcPr>
            <w:tcW w:w="2712" w:type="dxa"/>
          </w:tcPr>
          <w:p w14:paraId="37104294" w14:textId="47F27A44" w:rsidR="005A3EB7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7 geitjes</w:t>
            </w:r>
          </w:p>
          <w:p w14:paraId="648F2A92" w14:textId="1B4C2278" w:rsidR="00953D09" w:rsidRPr="00953D09" w:rsidRDefault="005A3EB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2D30BFE" wp14:editId="057FE42C">
                  <wp:extent cx="1080000" cy="590400"/>
                  <wp:effectExtent l="0" t="0" r="6350" b="635"/>
                  <wp:docPr id="47" name="irc_mi" descr="http://m.sprookjesboom.nl/media/images/generated/a/c/8/ac8505b55bfdde963895ffc91eb3270d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.sprookjesboom.nl/media/images/generated/a/c/8/ac8505b55bfdde963895ffc91eb3270d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FA84307" w14:textId="725DAFB0" w:rsidR="005B629C" w:rsidRDefault="73B436D7" w:rsidP="00953D09">
            <w:pPr>
              <w:pStyle w:val="Geenafstand"/>
            </w:pPr>
            <w:proofErr w:type="gramStart"/>
            <w:r>
              <w:t>mama</w:t>
            </w:r>
            <w:proofErr w:type="gramEnd"/>
          </w:p>
          <w:p w14:paraId="28EC8556" w14:textId="77777777" w:rsidR="00953D09" w:rsidRDefault="005B629C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72BF841" wp14:editId="0508B62B">
                  <wp:extent cx="1080000" cy="1255106"/>
                  <wp:effectExtent l="0" t="0" r="6350" b="2540"/>
                  <wp:docPr id="50" name="irc_mi" descr="http://m.sprookjesboom.nl/media/images/generated/a/c/8/ac8505b55bfdde963895ffc91eb3270d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.sprookjesboom.nl/media/images/generated/a/c/8/ac8505b55bfdde963895ffc91eb3270d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60"/>
                          <a:stretch/>
                        </pic:blipFill>
                        <pic:spPr bwMode="auto">
                          <a:xfrm>
                            <a:off x="0" y="0"/>
                            <a:ext cx="1080000" cy="125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61166D" w14:textId="7E3A982A" w:rsidR="00497827" w:rsidRPr="00953D09" w:rsidRDefault="00497827" w:rsidP="00953D09">
            <w:pPr>
              <w:pStyle w:val="Geenafstand"/>
            </w:pPr>
          </w:p>
        </w:tc>
        <w:tc>
          <w:tcPr>
            <w:tcW w:w="3254" w:type="dxa"/>
          </w:tcPr>
          <w:p w14:paraId="36B52539" w14:textId="77777777" w:rsidR="005B629C" w:rsidRDefault="73B436D7" w:rsidP="005B629C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wolf</w:t>
            </w:r>
          </w:p>
          <w:p w14:paraId="1EA64950" w14:textId="69FC9105" w:rsidR="00953D09" w:rsidRPr="00953D09" w:rsidRDefault="005B629C" w:rsidP="005B629C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95468C0" wp14:editId="564351DC">
                  <wp:extent cx="1080000" cy="813600"/>
                  <wp:effectExtent l="0" t="0" r="6350" b="5715"/>
                  <wp:docPr id="49" name="irc_mi" descr="http://www.sprookjesboom.nl/brands/sprookjesboom/images/kleurplaten/L_wolf_doe_pakket_einde_maand.jpg?hid=img;w=426;h=321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prookjesboom.nl/brands/sprookjesboom/images/kleurplaten/L_wolf_doe_pakket_einde_maand.jpg?hid=img;w=426;h=321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C" w14:paraId="3B91E8C8" w14:textId="77777777" w:rsidTr="73B436D7">
        <w:tc>
          <w:tcPr>
            <w:tcW w:w="2712" w:type="dxa"/>
          </w:tcPr>
          <w:p w14:paraId="24392D6E" w14:textId="77777777" w:rsidR="00CC274C" w:rsidRDefault="73B436D7" w:rsidP="00953D09">
            <w:pPr>
              <w:pStyle w:val="Geenafstand"/>
            </w:pPr>
            <w:r>
              <w:t>Klein Duimpje</w:t>
            </w:r>
          </w:p>
          <w:p w14:paraId="6ABBC923" w14:textId="49F53B3D" w:rsidR="00953D09" w:rsidRPr="00953D09" w:rsidRDefault="00CC274C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FEE5D7D" wp14:editId="56918281">
                  <wp:extent cx="1033200" cy="1080000"/>
                  <wp:effectExtent l="0" t="0" r="0" b="6350"/>
                  <wp:docPr id="51" name="irc_mi" descr="https://s-media-cache-ak0.pinimg.com/236x/06/39/e3/0639e35e307238ae472a734e5c40e146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06/39/e3/0639e35e307238ae472a734e5c40e146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74882A1" w14:textId="77777777" w:rsidR="00CC274C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laarzen </w:t>
            </w:r>
          </w:p>
          <w:p w14:paraId="41202A4B" w14:textId="45A4076E" w:rsidR="00953D09" w:rsidRPr="00953D09" w:rsidRDefault="00CC274C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0BDF1F5" wp14:editId="2A83EDC1">
                  <wp:extent cx="1487425" cy="1080000"/>
                  <wp:effectExtent l="0" t="0" r="0" b="6350"/>
                  <wp:docPr id="52" name="irc_mi" descr="http://www.moofies.nl/wp-content/uploads/Klein-Duimpje-op-avontuur.jpe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ofies.nl/wp-content/uploads/Klein-Duimpje-op-avontuur.jpe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44"/>
                          <a:stretch/>
                        </pic:blipFill>
                        <pic:spPr bwMode="auto">
                          <a:xfrm>
                            <a:off x="0" y="0"/>
                            <a:ext cx="14874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2244E027" w14:textId="77777777" w:rsidR="00CC274C" w:rsidRDefault="73B436D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reus</w:t>
            </w:r>
          </w:p>
          <w:p w14:paraId="33C092B5" w14:textId="77777777" w:rsidR="00953D09" w:rsidRDefault="00CC274C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18333F7" wp14:editId="516FB04D">
                  <wp:extent cx="1490400" cy="1080000"/>
                  <wp:effectExtent l="0" t="0" r="0" b="6350"/>
                  <wp:docPr id="53" name="irc_mi" descr="https://www.eftepedia.nl/lemma/images/thumb/8/89/Kduimpje_reus_zijaanzicht.jpg/250px-Kduimpje_reus_zijaanzicht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eftepedia.nl/lemma/images/thumb/8/89/Kduimpje_reus_zijaanzicht.jpg/250px-Kduimpje_reus_zijaanzicht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34C47" w14:textId="38912837" w:rsidR="00497827" w:rsidRPr="00953D09" w:rsidRDefault="00497827" w:rsidP="00953D09">
            <w:pPr>
              <w:pStyle w:val="Geenafstand"/>
            </w:pPr>
          </w:p>
        </w:tc>
      </w:tr>
      <w:tr w:rsidR="00497827" w14:paraId="0A90360E" w14:textId="77777777" w:rsidTr="73B436D7">
        <w:tc>
          <w:tcPr>
            <w:tcW w:w="2712" w:type="dxa"/>
          </w:tcPr>
          <w:p w14:paraId="30937A3E" w14:textId="77777777" w:rsidR="00497827" w:rsidRDefault="0049782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kikkerkoning</w:t>
            </w:r>
          </w:p>
          <w:p w14:paraId="7089AFDF" w14:textId="0FA6C733" w:rsidR="00497827" w:rsidRDefault="0049782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C349957" wp14:editId="5F462984">
                  <wp:extent cx="1080000" cy="810000"/>
                  <wp:effectExtent l="0" t="0" r="6350" b="9525"/>
                  <wp:docPr id="3" name="irc_mi" descr="Afbeeldingsresultaat voor kikkerkonin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kikkerkonin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1EF7497" w14:textId="77777777" w:rsidR="00497827" w:rsidRDefault="00497827" w:rsidP="00953D09">
            <w:pPr>
              <w:pStyle w:val="Geenafstand"/>
            </w:pPr>
            <w:proofErr w:type="gramStart"/>
            <w:r>
              <w:t>de</w:t>
            </w:r>
            <w:proofErr w:type="gramEnd"/>
            <w:r>
              <w:t xml:space="preserve"> gouden bal</w:t>
            </w:r>
          </w:p>
          <w:p w14:paraId="4775C522" w14:textId="77777777" w:rsidR="00497827" w:rsidRDefault="0049782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94D5923" wp14:editId="58F6AAA0">
                  <wp:extent cx="1080000" cy="1080000"/>
                  <wp:effectExtent l="0" t="0" r="6350" b="6350"/>
                  <wp:docPr id="4" name="Afbeelding 4" descr="Afbeeldingsresultaat voor de gouden bal kikkerkoni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de gouden bal kikkerkonin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CDF57" w14:textId="7511D06C" w:rsidR="00497827" w:rsidRDefault="00497827" w:rsidP="00953D09">
            <w:pPr>
              <w:pStyle w:val="Geenafstand"/>
            </w:pPr>
          </w:p>
        </w:tc>
        <w:tc>
          <w:tcPr>
            <w:tcW w:w="3254" w:type="dxa"/>
          </w:tcPr>
          <w:p w14:paraId="6D810B02" w14:textId="29A6BA86" w:rsidR="00497827" w:rsidRDefault="00497827" w:rsidP="00953D09">
            <w:pPr>
              <w:pStyle w:val="Geenafstand"/>
            </w:pPr>
            <w:r>
              <w:t>goed</w:t>
            </w:r>
          </w:p>
        </w:tc>
      </w:tr>
      <w:tr w:rsidR="00497827" w14:paraId="3E89D894" w14:textId="77777777" w:rsidTr="73B436D7">
        <w:tc>
          <w:tcPr>
            <w:tcW w:w="2712" w:type="dxa"/>
          </w:tcPr>
          <w:p w14:paraId="0D22DB9F" w14:textId="0DB5A1EE" w:rsidR="00497827" w:rsidRDefault="00497827" w:rsidP="00497827">
            <w:pPr>
              <w:pStyle w:val="Geenafstand"/>
            </w:pPr>
            <w:r>
              <w:t>slecht</w:t>
            </w:r>
          </w:p>
        </w:tc>
        <w:tc>
          <w:tcPr>
            <w:tcW w:w="3096" w:type="dxa"/>
          </w:tcPr>
          <w:p w14:paraId="0D5012F2" w14:textId="42E00589" w:rsidR="00497827" w:rsidRDefault="00497827" w:rsidP="00953D09">
            <w:pPr>
              <w:pStyle w:val="Geenafstand"/>
            </w:pPr>
            <w:r>
              <w:t>slechterik</w:t>
            </w:r>
          </w:p>
        </w:tc>
        <w:tc>
          <w:tcPr>
            <w:tcW w:w="3254" w:type="dxa"/>
          </w:tcPr>
          <w:p w14:paraId="53F37985" w14:textId="261D24B5" w:rsidR="00497827" w:rsidRDefault="00497827" w:rsidP="00953D09">
            <w:pPr>
              <w:pStyle w:val="Geenafstand"/>
            </w:pPr>
            <w:r>
              <w:t>betovering</w:t>
            </w:r>
          </w:p>
        </w:tc>
      </w:tr>
      <w:tr w:rsidR="00497827" w14:paraId="5870F7A0" w14:textId="77777777" w:rsidTr="73B436D7">
        <w:tc>
          <w:tcPr>
            <w:tcW w:w="2712" w:type="dxa"/>
          </w:tcPr>
          <w:p w14:paraId="3C8763E5" w14:textId="29766A62" w:rsidR="00497827" w:rsidRDefault="00497827" w:rsidP="00497827">
            <w:pPr>
              <w:pStyle w:val="Geenafstand"/>
            </w:pPr>
            <w:r>
              <w:t xml:space="preserve">eerst </w:t>
            </w:r>
          </w:p>
        </w:tc>
        <w:tc>
          <w:tcPr>
            <w:tcW w:w="3096" w:type="dxa"/>
          </w:tcPr>
          <w:p w14:paraId="31102315" w14:textId="1EDA93FC" w:rsidR="00497827" w:rsidRDefault="00497827" w:rsidP="00953D09">
            <w:pPr>
              <w:pStyle w:val="Geenafstand"/>
            </w:pPr>
            <w:r>
              <w:t>laatst</w:t>
            </w:r>
          </w:p>
        </w:tc>
        <w:tc>
          <w:tcPr>
            <w:tcW w:w="3254" w:type="dxa"/>
          </w:tcPr>
          <w:p w14:paraId="3F193C01" w14:textId="12B08300" w:rsidR="00497827" w:rsidRDefault="00497827" w:rsidP="00953D09">
            <w:pPr>
              <w:pStyle w:val="Geenafstand"/>
            </w:pPr>
            <w:proofErr w:type="gramStart"/>
            <w:r>
              <w:t>grootst</w:t>
            </w:r>
            <w:proofErr w:type="gramEnd"/>
          </w:p>
          <w:p w14:paraId="531E9CC4" w14:textId="652FCDF6" w:rsidR="00497827" w:rsidRDefault="00497827" w:rsidP="00953D09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5FD3945" wp14:editId="729404A3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455930</wp:posOffset>
                      </wp:positionV>
                      <wp:extent cx="409575" cy="152400"/>
                      <wp:effectExtent l="38100" t="0" r="28575" b="57150"/>
                      <wp:wrapNone/>
                      <wp:docPr id="8" name="Rechte verbindingslijn met pij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8BCBF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8" o:spid="_x0000_s1026" type="#_x0000_t32" style="position:absolute;margin-left:80.1pt;margin-top:35.9pt;width:32.25pt;height:12pt;flip:x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5CAE8CE" wp14:editId="7451E6D2">
                  <wp:extent cx="1033200" cy="1080000"/>
                  <wp:effectExtent l="0" t="0" r="0" b="6350"/>
                  <wp:docPr id="5" name="irc_mi" descr="https://s-media-cache-ak0.pinimg.com/236x/06/39/e3/0639e35e307238ae472a734e5c40e146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06/39/e3/0639e35e307238ae472a734e5c40e146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827" w14:paraId="6601FBDE" w14:textId="77777777" w:rsidTr="73B436D7">
        <w:tc>
          <w:tcPr>
            <w:tcW w:w="2712" w:type="dxa"/>
          </w:tcPr>
          <w:p w14:paraId="23B9770D" w14:textId="6A9AB3BD" w:rsidR="00497827" w:rsidRDefault="00497827" w:rsidP="00497827">
            <w:pPr>
              <w:pStyle w:val="Geenafstand"/>
            </w:pPr>
            <w:proofErr w:type="gramStart"/>
            <w:r>
              <w:lastRenderedPageBreak/>
              <w:t>kleinst</w:t>
            </w:r>
            <w:proofErr w:type="gramEnd"/>
          </w:p>
          <w:p w14:paraId="0119B7DE" w14:textId="58D28BD0" w:rsidR="00497827" w:rsidRDefault="00497827" w:rsidP="00497827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04A9171" wp14:editId="6E70B662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179705</wp:posOffset>
                      </wp:positionV>
                      <wp:extent cx="257175" cy="247650"/>
                      <wp:effectExtent l="0" t="0" r="66675" b="57150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77BCB0" id="Rechte verbindingslijn met pijl 9" o:spid="_x0000_s1026" type="#_x0000_t32" style="position:absolute;margin-left:18.75pt;margin-top:14.15pt;width:20.25pt;height:19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FCC9120" wp14:editId="45E85264">
                  <wp:extent cx="1033200" cy="1080000"/>
                  <wp:effectExtent l="0" t="0" r="0" b="6350"/>
                  <wp:docPr id="7" name="irc_mi" descr="https://s-media-cache-ak0.pinimg.com/236x/06/39/e3/0639e35e307238ae472a734e5c40e146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06/39/e3/0639e35e307238ae472a734e5c40e146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2AF7645" w14:textId="77777777" w:rsidR="00497827" w:rsidRDefault="00497827" w:rsidP="00953D09">
            <w:pPr>
              <w:pStyle w:val="Geenafstand"/>
            </w:pPr>
          </w:p>
        </w:tc>
        <w:tc>
          <w:tcPr>
            <w:tcW w:w="3254" w:type="dxa"/>
          </w:tcPr>
          <w:p w14:paraId="30591EDE" w14:textId="77777777" w:rsidR="00497827" w:rsidRDefault="00497827" w:rsidP="00953D09">
            <w:pPr>
              <w:pStyle w:val="Geenafstand"/>
            </w:pPr>
          </w:p>
        </w:tc>
      </w:tr>
    </w:tbl>
    <w:p w14:paraId="4462AD24" w14:textId="77777777" w:rsidR="00953D09" w:rsidRDefault="00953D09" w:rsidP="00953D09">
      <w:pPr>
        <w:pStyle w:val="Geenafstand"/>
      </w:pPr>
    </w:p>
    <w:p w14:paraId="38217602" w14:textId="77777777" w:rsidR="00953D09" w:rsidRDefault="00953D09" w:rsidP="00953D09">
      <w:pPr>
        <w:pStyle w:val="Geenafstand"/>
        <w:jc w:val="center"/>
      </w:pPr>
    </w:p>
    <w:sectPr w:rsidR="00953D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444B7"/>
    <w:multiLevelType w:val="hybridMultilevel"/>
    <w:tmpl w:val="167C167E"/>
    <w:lvl w:ilvl="0" w:tplc="D81891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D87D7E"/>
    <w:multiLevelType w:val="multilevel"/>
    <w:tmpl w:val="5234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0FF"/>
    <w:rsid w:val="000508EE"/>
    <w:rsid w:val="00054F24"/>
    <w:rsid w:val="00090EA5"/>
    <w:rsid w:val="000970AB"/>
    <w:rsid w:val="000A51F3"/>
    <w:rsid w:val="000C3BC3"/>
    <w:rsid w:val="00101401"/>
    <w:rsid w:val="00106296"/>
    <w:rsid w:val="00107F8C"/>
    <w:rsid w:val="00137895"/>
    <w:rsid w:val="001E4188"/>
    <w:rsid w:val="001F2D30"/>
    <w:rsid w:val="00256231"/>
    <w:rsid w:val="002744C2"/>
    <w:rsid w:val="00274E6C"/>
    <w:rsid w:val="0029063F"/>
    <w:rsid w:val="002D3679"/>
    <w:rsid w:val="00497827"/>
    <w:rsid w:val="0056220A"/>
    <w:rsid w:val="005A3EB7"/>
    <w:rsid w:val="005B629C"/>
    <w:rsid w:val="005C5C84"/>
    <w:rsid w:val="00625BF0"/>
    <w:rsid w:val="007532AA"/>
    <w:rsid w:val="007A61FD"/>
    <w:rsid w:val="00953D09"/>
    <w:rsid w:val="009D2B50"/>
    <w:rsid w:val="009D519D"/>
    <w:rsid w:val="00B41692"/>
    <w:rsid w:val="00B765D5"/>
    <w:rsid w:val="00CC274C"/>
    <w:rsid w:val="00CF5545"/>
    <w:rsid w:val="00D115C3"/>
    <w:rsid w:val="00D667D7"/>
    <w:rsid w:val="00DE1A71"/>
    <w:rsid w:val="00DE50FF"/>
    <w:rsid w:val="00E44407"/>
    <w:rsid w:val="00E4509F"/>
    <w:rsid w:val="00F5570D"/>
    <w:rsid w:val="00F64F42"/>
    <w:rsid w:val="00F70132"/>
    <w:rsid w:val="00FE01CC"/>
    <w:rsid w:val="00FE35C1"/>
    <w:rsid w:val="73B4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2ACF"/>
  <w15:chartTrackingRefBased/>
  <w15:docId w15:val="{22E818F5-5E16-44F5-8313-5B2C6C3E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DE1A71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DE1A71"/>
    <w:rPr>
      <w:i/>
      <w:iCs/>
    </w:rPr>
  </w:style>
  <w:style w:type="paragraph" w:styleId="Lijstalinea">
    <w:name w:val="List Paragraph"/>
    <w:basedOn w:val="Standaard"/>
    <w:uiPriority w:val="34"/>
    <w:qFormat/>
    <w:rsid w:val="001E4188"/>
    <w:pPr>
      <w:ind w:left="720"/>
      <w:contextualSpacing/>
    </w:pPr>
  </w:style>
  <w:style w:type="paragraph" w:styleId="Geenafstand">
    <w:name w:val="No Spacing"/>
    <w:uiPriority w:val="1"/>
    <w:qFormat/>
    <w:rsid w:val="00CF5545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625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953D09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97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7827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15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5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563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783960453">
              <w:marLeft w:val="26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5355">
                  <w:marLeft w:val="0"/>
                  <w:marRight w:val="46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1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nl/url?sa=i&amp;rct=j&amp;q=&amp;esrc=s&amp;source=images&amp;cd=&amp;cad=rja&amp;uact=8&amp;ved=0ahUKEwjtjcr9na7KAhXCsxQKHUsXAWMQjRwIBw&amp;url=https://www.donaldduck.nl/duckipedia/artikel/604&amp;psig=AFQjCNGiBlw4ux2YMCN2oARrSh5DaiCH_Q&amp;ust=145303026137701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yperlink" Target="http://www.google.nl/url?sa=i&amp;rct=j&amp;q=&amp;esrc=s&amp;source=images&amp;cd=&amp;cad=rja&amp;uact=8&amp;ved=0ahUKEwiWmq3ym67KAhWCXhQKHb5bA2UQjRwIBw&amp;url=http://www.nieuwegids.be/bouwen/2008/05/09/bestellen-van-teelaarde-zand-grind-zavel-dolomiet/&amp;psig=AFQjCNExoM1t1WePvNzA8pfrfVOLkwBqMQ&amp;ust=1453029771027588" TargetMode="External"/><Relationship Id="rId21" Type="http://schemas.openxmlformats.org/officeDocument/2006/relationships/hyperlink" Target="http://www.google.nl/url?sa=i&amp;rct=j&amp;q=&amp;esrc=s&amp;source=images&amp;cd=&amp;cad=rja&amp;uact=8&amp;ved=0ahUKEwjlgrCGn67KAhVBkhQKHXeqAFYQjRwIBw&amp;url=http://walt-disney-world.jouwweb.nl/plaatjes/plaatjes-disney/assepoester1/assepoester-en-de-koets&amp;psig=AFQjCNGaddtuscwYtpTeJpWcogOsdKxJJw&amp;ust=1453030620955409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google.nl/url?sa=i&amp;rct=j&amp;q=&amp;esrc=s&amp;source=images&amp;cd=&amp;cad=rja&amp;uact=8&amp;ved=0ahUKEwjZ7_yAoq7KAhWCXhQKHb5bA2UQjRwIBw&amp;url=https://www.youtube.com/watch?v%3D5n-IjH81VS0&amp;psig=AFQjCNGtXiOmtgoKg1M6pVeUxjYiMayseQ&amp;ust=1453031394125664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google.nl/url?sa=i&amp;rct=j&amp;q=&amp;esrc=s&amp;source=images&amp;cd=&amp;cad=rja&amp;uact=8&amp;ved=0ahUKEwiou-X8o67KAhVCThQKHXhWCWMQjRwIBw&amp;url=https://www.eftepedia.nl/lemma/Klein_Duimpje_en_de_Reus&amp;psig=AFQjCNHX86GqbIjpDk25jfneJhYM_gR4aA&amp;ust=1453031947453262" TargetMode="External"/><Relationship Id="rId7" Type="http://schemas.openxmlformats.org/officeDocument/2006/relationships/hyperlink" Target="http://www.google.nl/url?sa=i&amp;rct=j&amp;q=&amp;esrc=s&amp;source=images&amp;cd=&amp;cad=rja&amp;uact=8&amp;ved=0ahUKEwiJp539nK7KAhWBvhQKHc91Bo8QjRwIBw&amp;url=http://dvd.nl/recensies/371/sneeuwwitje-en-de-zeven-dwergen/dvd/&amp;psig=AFQjCNF3-Om9dtQX8bYBrUngPVTd8Ktbjw&amp;ust=145303006814280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8.jpeg"/><Relationship Id="rId29" Type="http://schemas.openxmlformats.org/officeDocument/2006/relationships/hyperlink" Target="http://www.google.nl/url?sa=i&amp;rct=j&amp;q=&amp;esrc=s&amp;source=images&amp;cd=&amp;cad=rja&amp;uact=8&amp;ved=0ahUKEwi6qO2Loa7KAhUGwBQKHVfbAiwQjRwIBw&amp;url=http://www.disney.nl/assepoester/&amp;psig=AFQjCNHwh3AiHKOaEx6XADgs7SrbP31MqA&amp;ust=1453031172285043" TargetMode="External"/><Relationship Id="rId41" Type="http://schemas.openxmlformats.org/officeDocument/2006/relationships/hyperlink" Target="http://www.google.nl/url?sa=i&amp;rct=j&amp;q=&amp;esrc=s&amp;source=images&amp;cd=&amp;cad=rja&amp;uact=8&amp;ved=0ahUKEwjt-NT_l67KAhXJwBQKHcrlDPAQjRwIBw&amp;url=http://riabloemberg.weebly.com/sprookjeskasteel-decor.html&amp;psig=AFQjCNHGoEdNHnhpGIELQUzR8xLrG3BjGw&amp;ust=1453028723763496" TargetMode="External"/><Relationship Id="rId54" Type="http://schemas.openxmlformats.org/officeDocument/2006/relationships/image" Target="media/image2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www.google.nl/url?sa=i&amp;rct=j&amp;q=&amp;esrc=s&amp;source=images&amp;cd=&amp;cad=rja&amp;uact=8&amp;ved=0ahUKEwip5PjYna7KAhXJXBQKHRGvAywQjRwIBw&amp;url=http://users.skynet.be/cintjesparadise/sneeuwwitjenl.htm&amp;psig=AFQjCNGiBlw4ux2YMCN2oARrSh5DaiCH_Q&amp;ust=145303026137701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gif"/><Relationship Id="rId37" Type="http://schemas.openxmlformats.org/officeDocument/2006/relationships/hyperlink" Target="http://www.google.nl/url?sa=i&amp;rct=j&amp;q=&amp;esrc=s&amp;source=images&amp;cd=&amp;cad=rja&amp;uact=8&amp;ved=0ahUKEwjk-Ye8lq7KAhXBXRQKHV84BugQjRwIBw&amp;url=http://heksen.startkabel.nl/&amp;psig=AFQjCNHIpV_WyzRbI1T1rK5c-kwtsnUGDA&amp;ust=1453028319345023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google.nl/url?sa=i&amp;rct=j&amp;q=&amp;esrc=s&amp;source=images&amp;cd=&amp;cad=rja&amp;uact=8&amp;ved=0ahUKEwiV6vCela7KAhXGzRQKHU4pBr4QjRwIBw&amp;url=http://www.sprookjesboom.nl/sbc/Sprookjesboom-homepage-NL/Sprookjesboom-homepage-NL-Kleurplaten-en-meer/SP-Wolf.html&amp;psig=AFQjCNFEvf14B0QWuvhvheHhNi5o8Xy1fA&amp;ust=1453027794355380" TargetMode="External"/><Relationship Id="rId53" Type="http://schemas.openxmlformats.org/officeDocument/2006/relationships/hyperlink" Target="http://www.google.nl/url?sa=i&amp;rct=j&amp;q=&amp;esrc=s&amp;source=images&amp;cd=&amp;cad=rja&amp;uact=8&amp;ved=0ahUKEwjk7NLRo67KAhWG7RQKHco6COEQjRwIBw&amp;url=http://www.moofies.nl/top-10-van-de-meest-gefilmde-momenten-van-jonge-ouders/&amp;psig=AFQjCNFZjE3HVo6Ibcb61UaFvFtbIm1vvg&amp;ust=1453031807779170" TargetMode="External"/><Relationship Id="rId58" Type="http://schemas.openxmlformats.org/officeDocument/2006/relationships/image" Target="media/image27.png"/><Relationship Id="rId5" Type="http://schemas.openxmlformats.org/officeDocument/2006/relationships/hyperlink" Target="http://www.google.nl/url?sa=i&amp;rct=j&amp;q=&amp;esrc=s&amp;source=images&amp;cd=&amp;cad=rja&amp;uact=8&amp;ved=0ahUKEwiF7ae5la7KAhWFVhQKHWPqC5AQjRwIBw&amp;url=http://www.disney-plaatjes.nl/home/sneeuwwitje/3/&amp;psig=AFQjCNFR0fnROGvKyHD5Y0ee6FqHRL8olw&amp;ust=1453028044857521" TargetMode="External"/><Relationship Id="rId15" Type="http://schemas.openxmlformats.org/officeDocument/2006/relationships/hyperlink" Target="http://www.google.nl/url?sa=i&amp;rct=j&amp;q=&amp;esrc=s&amp;source=images&amp;cd=&amp;cad=rja&amp;uact=8&amp;ved=0ahUKEwi4ztjXmK7KAhWDORQKHf6YBH8QjRwIBw&amp;url=http://www.kleurplaatkleurplaten.nl/prinsen-en-prinsessen-kleurplaten.html&amp;psig=AFQjCNGyvxpQwJIFgtCdHcURD6vPY9o7ew&amp;ust=1453028877194116" TargetMode="External"/><Relationship Id="rId23" Type="http://schemas.openxmlformats.org/officeDocument/2006/relationships/hyperlink" Target="http://www.google.nl/url?sa=i&amp;rct=j&amp;q=&amp;esrc=s&amp;source=images&amp;cd=&amp;cad=rja&amp;uact=8&amp;ved=0ahUKEwiKnMPhnq7KAhVJ8RQKHezcCX4QjRwIBw&amp;url=http://www.elle.nl/mode/shopping/tips/Marc-Jacobs-glazen-muiltje&amp;psig=AFQjCNGjdHC__eiR34Hcv57XfTM-hd-cUw&amp;ust=1453030550779741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google.nl/url?sa=i&amp;rct=j&amp;q=&amp;esrc=s&amp;source=images&amp;cd=&amp;cad=rja&amp;uact=8&amp;ved=0ahUKEwjdnIeJl67KAhVEvxQKHZicAwQQjRwIBw&amp;url=http://m.sprookjesboom.nl/bewoners/zeven-geitjes&amp;psig=AFQjCNEw4wrzcakDBuXCwE9Iu3G2SmpG5A&amp;ust=1453028450987430" TargetMode="External"/><Relationship Id="rId57" Type="http://schemas.openxmlformats.org/officeDocument/2006/relationships/hyperlink" Target="http://www.google.nl/url?sa=i&amp;rct=j&amp;q=&amp;esrc=s&amp;source=images&amp;cd=&amp;cad=rja&amp;uact=8&amp;ved=0ahUKEwjU2ZHr5_DRAhUMBsAKHZ5oB9gQjRwIBw&amp;url=http://www.minipret.nl/spel/De-kikkerkoning.html&amp;psig=AFQjCNGkBINjAsWI37duMFGSTSuU4tMhXg&amp;ust=1486104232005333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hyperlink" Target="https://www.google.nl/imgres?imgurl=http://www.gifplaatjes.nl/files/gifs-disney/assepoester/gifs-disney-assepoester-15558.gif&amp;imgrefurl=http://www.gifplaatjes.nl/disney-gifs/assepoester/6/&amp;h=326&amp;w=237&amp;tbnid=mt4mVXOrhAtKKM:&amp;docid=Kv2hPIXLoKSvrM&amp;ei=myuaVrudJMKyUbCqlbgD&amp;tbm=isch&amp;ved=0ahUKEwj71pufn67KAhVCWRQKHTBVBTcQMwhbKBswGw" TargetMode="External"/><Relationship Id="rId31" Type="http://schemas.openxmlformats.org/officeDocument/2006/relationships/hyperlink" Target="http://www.google.nl/url?sa=i&amp;rct=j&amp;q=&amp;esrc=s&amp;source=images&amp;cd=&amp;cad=rja&amp;uact=8&amp;ved=0ahUKEwjpu4Gqoa7KAhXFvBQKHYDMBXwQjRwIBw&amp;url=http://www.francisca1953.nl/muizen.htm&amp;psig=AFQjCNGfXgdIjOwIIzvIPLYcbI-WhSZDNA&amp;ust=1453031237687068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nl/url?sa=i&amp;rct=j&amp;q=&amp;esrc=s&amp;source=images&amp;cd=&amp;cad=rja&amp;uact=8&amp;ved=0ahUKEwjPmbXOla7KAhVBNRQKHU_DAIEQjRwIBw&amp;url=http://www.animaatjes.nl/disney-plaatjes/sneeuwwitje/&amp;psig=AFQjCNFR0fnROGvKyHD5Y0ee6FqHRL8olw&amp;ust=145302804485752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gif"/><Relationship Id="rId27" Type="http://schemas.openxmlformats.org/officeDocument/2006/relationships/hyperlink" Target="https://www.google.nl/url?sa=i&amp;rct=j&amp;q=&amp;esrc=s&amp;source=images&amp;cd=&amp;cad=rja&amp;uact=8&amp;ved=0ahUKEwilxYLXlq7KAhXM1hQKHUS2BIEQjRwIBw&amp;url=https://www.flickr.com/photos/hjvanderklis/1433224387&amp;psig=AFQjCNEnEDPLM8tiJNAlP9BfugsRrtTgxQ&amp;ust=1453028375750263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google.nl/url?sa=i&amp;rct=j&amp;q=&amp;esrc=s&amp;source=images&amp;cd=&amp;cad=rja&amp;uact=8&amp;ved=0ahUKEwjYucC9m67KAhXD6xQKHejvA5IQjRwIBw&amp;url=http://www.parkspot.eu/parkoverzicht/nederlandse-pretparken/efteling/hans-en-grietje/&amp;psig=AFQjCNF9MCaEMhtrSDNuFl_8GLSvIEVoVA&amp;ust=1453029618467799" TargetMode="External"/><Relationship Id="rId43" Type="http://schemas.openxmlformats.org/officeDocument/2006/relationships/hyperlink" Target="http://www.google.nl/url?sa=i&amp;rct=j&amp;q=&amp;esrc=s&amp;source=images&amp;cd=&amp;cad=rja&amp;uact=8&amp;ved=0ahUKEwibu4rClK7KAhXHzxQKHVuUCmEQjRwIBw&amp;url=http://www.ketnet.be/programma/sprookjesboom&amp;psig=AFQjCNFEvf14B0QWuvhvheHhNi5o8Xy1fA&amp;ust=1453027794355380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s://www.google.nl/url?sa=i&amp;rct=j&amp;q=&amp;esrc=s&amp;source=images&amp;cd=&amp;cad=rja&amp;uact=8&amp;ved=0ahUKEwjA9ci6o67KAhVExRQKHZDABbIQjRwIBw&amp;url=https://www.pinterest.com/duyckmartine/sprookje-klein-duimpje/&amp;psig=AFQjCNFZjE3HVo6Ibcb61UaFvFtbIm1vvg&amp;ust=145303180777917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google.nl/url?sa=i&amp;rct=j&amp;q=&amp;esrc=s&amp;source=images&amp;cd=&amp;cad=rja&amp;uact=8&amp;ved=0ahUKEwjplInsla7KAhUCPhQKHWAzCRsQjRwIBw&amp;url=http://www.google.nl/url?sa%3Di%26rct%3Dj%26q%3D%26esrc%3Ds%26source%3Dimages%26cd%3D%26cad%3Drja%26uact%3D8%26ved%3D0ahUKEwj14Ynila7KAhWFNxQKHV7OD2gQjRwIBw%26url%3Dhttp://www.disneytotaal.nl/disney/assepoester/%26psig%3DAFQjCNHZ8Vlb2SF4UZkPlsKa6AJVukpH2g%26ust%3D1453028136218729&amp;psig=AFQjCNHZ8Vlb2SF4UZkPlsKa6AJVukpH2g&amp;ust=1453028136218729" TargetMode="External"/><Relationship Id="rId25" Type="http://schemas.openxmlformats.org/officeDocument/2006/relationships/hyperlink" Target="http://www.google.nl/url?sa=i&amp;rct=j&amp;q=&amp;esrc=s&amp;source=images&amp;cd=&amp;cad=rja&amp;uact=8&amp;ved=0ahUKEwjf3tbgn67KAhUKbRQKHX3TACsQjRwIBw&amp;url=http://nl.kingdomhearts.wikia.com/wiki/Goede_Fee&amp;psig=AFQjCNFMEvni_01bCtDfYEdp31P9UI3RoQ&amp;ust=1453030815297543" TargetMode="External"/><Relationship Id="rId33" Type="http://schemas.openxmlformats.org/officeDocument/2006/relationships/hyperlink" Target="http://www.google.nl/url?sa=i&amp;rct=j&amp;q=&amp;esrc=s&amp;source=images&amp;cd=&amp;cad=rja&amp;uact=8&amp;ved=0ahUKEwjUjqewm67KAhWK6RQKHVzwDWsQjRwIBw&amp;url=http://anderewereld.webs.com/hansengrietjefkuhn.htm&amp;psig=AFQjCNF9MCaEMhtrSDNuFl_8GLSvIEVoVA&amp;ust=1453029618467799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.google.nl/url?sa=i&amp;rct=j&amp;q=&amp;esrc=s&amp;source=images&amp;cd=&amp;cad=rja&amp;uact=8&amp;ved=0ahUKEwjex-L95_DRAhXsJsAKHdp7BG4QjRwIBw&amp;url=http%3A%2F%2Fwww.jufsanne.com%2Flesidee%2Fbewegingslessen%2Fspelles-sprookjes%2F&amp;bvm=bv.146073913,d.ZGg&amp;psig=AFQjCNGG2MjmbliqSMke1Denqh5yniHOaA&amp;ust=1486104274987334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CD7ED2A4</Template>
  <TotalTime>1</TotalTime>
  <Pages>3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gvanduyn</dc:creator>
  <cp:keywords/>
  <dc:description/>
  <cp:lastModifiedBy>Grada van Duijn</cp:lastModifiedBy>
  <cp:revision>2</cp:revision>
  <cp:lastPrinted>2017-02-02T06:51:00Z</cp:lastPrinted>
  <dcterms:created xsi:type="dcterms:W3CDTF">2017-02-02T06:58:00Z</dcterms:created>
  <dcterms:modified xsi:type="dcterms:W3CDTF">2017-02-02T06:58:00Z</dcterms:modified>
</cp:coreProperties>
</file>